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23D60" w14:textId="5F3BE55B" w:rsidR="00400574" w:rsidRDefault="00CC3031" w:rsidP="008F241B">
      <w:pPr>
        <w:spacing w:after="360"/>
        <w:ind w:left="1843"/>
        <w:jc w:val="right"/>
        <w:rPr>
          <w:rFonts w:ascii="Poppins" w:hAnsi="Poppins" w:cs="Poppins"/>
          <w:color w:val="333333"/>
          <w:sz w:val="20"/>
          <w:szCs w:val="20"/>
        </w:rPr>
      </w:pPr>
      <w:r>
        <w:rPr>
          <w:rFonts w:ascii="Poppins" w:hAnsi="Poppins" w:cs="Poppins"/>
          <w:color w:val="333333"/>
          <w:sz w:val="20"/>
          <w:szCs w:val="20"/>
        </w:rPr>
        <w:t>Warszawa</w:t>
      </w:r>
      <w:r w:rsidR="006C0D9D" w:rsidRPr="003551BE">
        <w:rPr>
          <w:rFonts w:ascii="Poppins" w:hAnsi="Poppins" w:cs="Poppins"/>
          <w:color w:val="333333"/>
          <w:sz w:val="20"/>
          <w:szCs w:val="20"/>
        </w:rPr>
        <w:t>, 202</w:t>
      </w:r>
      <w:r>
        <w:rPr>
          <w:rFonts w:ascii="Poppins" w:hAnsi="Poppins" w:cs="Poppins"/>
          <w:color w:val="333333"/>
          <w:sz w:val="20"/>
          <w:szCs w:val="20"/>
        </w:rPr>
        <w:t>3</w:t>
      </w:r>
      <w:r w:rsidR="006C0D9D" w:rsidRPr="003551BE">
        <w:rPr>
          <w:rFonts w:ascii="Poppins" w:hAnsi="Poppins" w:cs="Poppins"/>
          <w:color w:val="333333"/>
          <w:sz w:val="20"/>
          <w:szCs w:val="20"/>
        </w:rPr>
        <w:t>-</w:t>
      </w:r>
      <w:r w:rsidR="00400574">
        <w:rPr>
          <w:rFonts w:ascii="Poppins" w:hAnsi="Poppins" w:cs="Poppins"/>
          <w:color w:val="333333"/>
          <w:sz w:val="20"/>
          <w:szCs w:val="20"/>
        </w:rPr>
        <w:t>10</w:t>
      </w:r>
      <w:r w:rsidR="006C0D9D" w:rsidRPr="003551BE">
        <w:rPr>
          <w:rFonts w:ascii="Poppins" w:hAnsi="Poppins" w:cs="Poppins"/>
          <w:color w:val="333333"/>
          <w:sz w:val="20"/>
          <w:szCs w:val="20"/>
        </w:rPr>
        <w:t>-</w:t>
      </w:r>
      <w:r w:rsidR="00486890">
        <w:rPr>
          <w:rFonts w:ascii="Poppins" w:hAnsi="Poppins" w:cs="Poppins"/>
          <w:color w:val="333333"/>
          <w:sz w:val="20"/>
          <w:szCs w:val="20"/>
        </w:rPr>
        <w:t>10</w:t>
      </w:r>
    </w:p>
    <w:p w14:paraId="56C3C9AE" w14:textId="775E99CE" w:rsidR="00400574" w:rsidRPr="00292EF7" w:rsidRDefault="008F241B" w:rsidP="00292EF7">
      <w:pPr>
        <w:spacing w:after="360"/>
        <w:rPr>
          <w:rFonts w:ascii="Poppins" w:hAnsi="Poppins" w:cs="Poppins"/>
          <w:i/>
          <w:iCs/>
          <w:color w:val="808080" w:themeColor="background1" w:themeShade="80"/>
          <w:sz w:val="20"/>
          <w:szCs w:val="20"/>
        </w:rPr>
      </w:pPr>
      <w:r w:rsidRPr="00292EF7">
        <w:rPr>
          <w:rFonts w:ascii="Poppins" w:hAnsi="Poppins" w:cs="Poppins"/>
          <w:i/>
          <w:iCs/>
          <w:color w:val="808080" w:themeColor="background1" w:themeShade="80"/>
          <w:sz w:val="20"/>
          <w:szCs w:val="20"/>
        </w:rPr>
        <w:t xml:space="preserve">Informacja prasowa </w:t>
      </w:r>
    </w:p>
    <w:p w14:paraId="6292A1FA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26C13386" w14:textId="64A4143E" w:rsidR="008A3FAA" w:rsidRPr="00292EF7" w:rsidRDefault="008A3FAA" w:rsidP="008A3FAA">
      <w:pPr>
        <w:pStyle w:val="Bezodstpw"/>
        <w:rPr>
          <w:rFonts w:ascii="Poppins" w:hAnsi="Poppins" w:cs="Poppins"/>
          <w:b/>
          <w:bCs/>
          <w:sz w:val="20"/>
          <w:szCs w:val="20"/>
        </w:rPr>
      </w:pPr>
      <w:r w:rsidRPr="00292EF7">
        <w:rPr>
          <w:rFonts w:ascii="Poppins" w:hAnsi="Poppins" w:cs="Poppins"/>
          <w:b/>
          <w:bCs/>
          <w:sz w:val="20"/>
          <w:szCs w:val="20"/>
        </w:rPr>
        <w:t xml:space="preserve">Forum Kreatywności Stowarzyszenia Kreatywna Polska: Poznaj pierwszych gości i program naszego wydarzenia w Kinie Kultura 24 października! </w:t>
      </w:r>
      <w:r w:rsidRPr="00292EF7">
        <w:rPr>
          <w:rFonts w:ascii="Poppins" w:hAnsi="Poppins" w:cs="Poppins"/>
          <w:b/>
          <w:bCs/>
          <w:sz w:val="20"/>
          <w:szCs w:val="20"/>
        </w:rPr>
        <w:br/>
      </w:r>
    </w:p>
    <w:p w14:paraId="5CE25AC5" w14:textId="77777777" w:rsidR="008A3FAA" w:rsidRPr="00292EF7" w:rsidRDefault="008A3FAA" w:rsidP="008A3FAA">
      <w:pPr>
        <w:pStyle w:val="Bezodstpw"/>
        <w:jc w:val="both"/>
        <w:rPr>
          <w:rFonts w:ascii="Poppins" w:hAnsi="Poppins" w:cs="Poppins"/>
          <w:b/>
          <w:bCs/>
          <w:sz w:val="20"/>
          <w:szCs w:val="20"/>
        </w:rPr>
      </w:pPr>
      <w:r w:rsidRPr="00292EF7">
        <w:rPr>
          <w:rFonts w:ascii="Poppins" w:hAnsi="Poppins" w:cs="Poppins"/>
          <w:b/>
          <w:bCs/>
          <w:sz w:val="20"/>
          <w:szCs w:val="20"/>
        </w:rPr>
        <w:t xml:space="preserve">Jak zdobyć publiczne pieniądze na prywatne projekty? Jak pozyskać środki od banków i inwestorów? Czy, mieszkając i tworząc w Polsce, możemy starać się o środki na kulturę z innych państw? Te i inne zagadnienia będą poruszane na jednodniowym Forum Kreatywności dotyczącym finansowania sektorów kultury. Wciąż można rejestrować się na nasze wydarzenie, ale ilość miejsc jest ograniczona! </w:t>
      </w:r>
    </w:p>
    <w:p w14:paraId="72C10F28" w14:textId="77777777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</w:p>
    <w:p w14:paraId="736F5854" w14:textId="36E2190D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  <w:r w:rsidRPr="00292EF7">
        <w:rPr>
          <w:rFonts w:ascii="Poppins" w:hAnsi="Poppins" w:cs="Poppins"/>
          <w:b/>
          <w:bCs/>
          <w:sz w:val="20"/>
          <w:szCs w:val="20"/>
        </w:rPr>
        <w:t>Forum Kreatywności</w:t>
      </w:r>
      <w:r w:rsidRPr="00292EF7">
        <w:rPr>
          <w:rFonts w:ascii="Poppins" w:hAnsi="Poppins" w:cs="Poppins"/>
          <w:sz w:val="20"/>
          <w:szCs w:val="20"/>
        </w:rPr>
        <w:t xml:space="preserve"> to kolejna inicjatywa i projekt </w:t>
      </w:r>
      <w:r w:rsidRPr="00292EF7">
        <w:rPr>
          <w:rFonts w:ascii="Poppins" w:hAnsi="Poppins" w:cs="Poppins"/>
          <w:b/>
          <w:bCs/>
          <w:sz w:val="20"/>
          <w:szCs w:val="20"/>
        </w:rPr>
        <w:t>Stowarzyszenia Kreatywna Polska</w:t>
      </w:r>
      <w:r w:rsidRPr="00292EF7">
        <w:rPr>
          <w:rFonts w:ascii="Poppins" w:hAnsi="Poppins" w:cs="Poppins"/>
          <w:sz w:val="20"/>
          <w:szCs w:val="20"/>
        </w:rPr>
        <w:t xml:space="preserve">. Wydarzenie odbędzie się </w:t>
      </w:r>
      <w:r w:rsidRPr="00292EF7">
        <w:rPr>
          <w:rFonts w:ascii="Poppins" w:hAnsi="Poppins" w:cs="Poppins"/>
          <w:b/>
          <w:bCs/>
          <w:sz w:val="20"/>
          <w:szCs w:val="20"/>
        </w:rPr>
        <w:t>24 października w godzinach 10:30 – 16:30</w:t>
      </w:r>
      <w:r w:rsidRPr="00292EF7">
        <w:rPr>
          <w:rFonts w:ascii="Poppins" w:hAnsi="Poppins" w:cs="Poppins"/>
          <w:sz w:val="20"/>
          <w:szCs w:val="20"/>
        </w:rPr>
        <w:t xml:space="preserve"> i będzie składało się z </w:t>
      </w:r>
      <w:r w:rsidRPr="00292EF7">
        <w:rPr>
          <w:rFonts w:ascii="Poppins" w:hAnsi="Poppins" w:cs="Poppins"/>
          <w:b/>
          <w:bCs/>
          <w:sz w:val="20"/>
          <w:szCs w:val="20"/>
        </w:rPr>
        <w:t xml:space="preserve">pięciu </w:t>
      </w:r>
      <w:r w:rsidRPr="00292EF7">
        <w:rPr>
          <w:rFonts w:ascii="Poppins" w:hAnsi="Poppins" w:cs="Poppins"/>
          <w:sz w:val="20"/>
          <w:szCs w:val="20"/>
        </w:rPr>
        <w:t xml:space="preserve"> </w:t>
      </w:r>
      <w:r w:rsidRPr="00292EF7">
        <w:rPr>
          <w:rFonts w:ascii="Poppins" w:hAnsi="Poppins" w:cs="Poppins"/>
          <w:b/>
          <w:bCs/>
          <w:sz w:val="20"/>
          <w:szCs w:val="20"/>
        </w:rPr>
        <w:t>paneli</w:t>
      </w:r>
      <w:r w:rsidRPr="00292EF7">
        <w:rPr>
          <w:rFonts w:ascii="Poppins" w:hAnsi="Poppins" w:cs="Poppins"/>
          <w:sz w:val="20"/>
          <w:szCs w:val="20"/>
        </w:rPr>
        <w:t xml:space="preserve"> z udziałem gości  związanych z tematyką forum. Wśród nich są, między innymi, </w:t>
      </w:r>
      <w:r w:rsidRPr="00292EF7">
        <w:rPr>
          <w:rFonts w:ascii="Poppins" w:hAnsi="Poppins" w:cs="Poppins"/>
          <w:b/>
          <w:bCs/>
          <w:sz w:val="20"/>
          <w:szCs w:val="20"/>
        </w:rPr>
        <w:t>Małgorzata Kiełkiew</w:t>
      </w:r>
      <w:r w:rsidR="00A7453F">
        <w:rPr>
          <w:rFonts w:ascii="Poppins" w:hAnsi="Poppins" w:cs="Poppins"/>
          <w:b/>
          <w:bCs/>
          <w:sz w:val="20"/>
          <w:szCs w:val="20"/>
        </w:rPr>
        <w:t>i</w:t>
      </w:r>
      <w:r w:rsidRPr="00292EF7">
        <w:rPr>
          <w:rFonts w:ascii="Poppins" w:hAnsi="Poppins" w:cs="Poppins"/>
          <w:b/>
          <w:bCs/>
          <w:sz w:val="20"/>
          <w:szCs w:val="20"/>
        </w:rPr>
        <w:t>cz</w:t>
      </w:r>
      <w:r w:rsidRPr="00292EF7">
        <w:rPr>
          <w:rFonts w:ascii="Poppins" w:hAnsi="Poppins" w:cs="Poppins"/>
          <w:sz w:val="20"/>
          <w:szCs w:val="20"/>
        </w:rPr>
        <w:t xml:space="preserve"> (Dyrektorka Creative Europe </w:t>
      </w:r>
      <w:proofErr w:type="spellStart"/>
      <w:r w:rsidRPr="00292EF7">
        <w:rPr>
          <w:rFonts w:ascii="Poppins" w:hAnsi="Poppins" w:cs="Poppins"/>
          <w:sz w:val="20"/>
          <w:szCs w:val="20"/>
        </w:rPr>
        <w:t>Desk</w:t>
      </w:r>
      <w:proofErr w:type="spellEnd"/>
      <w:r w:rsidRPr="00292EF7">
        <w:rPr>
          <w:rFonts w:ascii="Poppins" w:hAnsi="Poppins" w:cs="Poppins"/>
          <w:sz w:val="20"/>
          <w:szCs w:val="20"/>
        </w:rPr>
        <w:t xml:space="preserve"> Polska),  </w:t>
      </w:r>
      <w:r w:rsidRPr="00292EF7">
        <w:rPr>
          <w:rFonts w:ascii="Poppins" w:hAnsi="Poppins" w:cs="Poppins"/>
          <w:b/>
          <w:bCs/>
          <w:sz w:val="20"/>
          <w:szCs w:val="20"/>
        </w:rPr>
        <w:t xml:space="preserve">Błażej </w:t>
      </w:r>
      <w:proofErr w:type="spellStart"/>
      <w:r w:rsidRPr="00292EF7">
        <w:rPr>
          <w:rFonts w:ascii="Poppins" w:hAnsi="Poppins" w:cs="Poppins"/>
          <w:b/>
          <w:bCs/>
          <w:sz w:val="20"/>
          <w:szCs w:val="20"/>
        </w:rPr>
        <w:t>Moder</w:t>
      </w:r>
      <w:proofErr w:type="spellEnd"/>
      <w:r w:rsidRPr="00292EF7">
        <w:rPr>
          <w:rFonts w:ascii="Poppins" w:hAnsi="Poppins" w:cs="Poppins"/>
          <w:sz w:val="20"/>
          <w:szCs w:val="20"/>
        </w:rPr>
        <w:t xml:space="preserve"> (Dyrektor "EC1 Łódź - Miasto Kultury" w Łodzi), mec. </w:t>
      </w:r>
      <w:r w:rsidRPr="00292EF7">
        <w:rPr>
          <w:rFonts w:ascii="Poppins" w:hAnsi="Poppins" w:cs="Poppins"/>
          <w:b/>
          <w:bCs/>
          <w:sz w:val="20"/>
          <w:szCs w:val="20"/>
        </w:rPr>
        <w:t>Wiktor Czeszejko – Sochacki</w:t>
      </w:r>
      <w:r w:rsidRPr="00292EF7">
        <w:rPr>
          <w:rFonts w:ascii="Poppins" w:hAnsi="Poppins" w:cs="Poppins"/>
          <w:sz w:val="20"/>
          <w:szCs w:val="20"/>
        </w:rPr>
        <w:t xml:space="preserve"> (ekspert od tematyki finansowania społecznościowego), </w:t>
      </w:r>
      <w:r w:rsidRPr="00292EF7">
        <w:rPr>
          <w:rFonts w:ascii="Poppins" w:hAnsi="Poppins" w:cs="Poppins"/>
          <w:b/>
          <w:bCs/>
          <w:sz w:val="20"/>
          <w:szCs w:val="20"/>
        </w:rPr>
        <w:t>Jan Królikowski</w:t>
      </w:r>
      <w:r w:rsidRPr="00292EF7">
        <w:rPr>
          <w:rFonts w:ascii="Poppins" w:hAnsi="Poppins" w:cs="Poppins"/>
          <w:sz w:val="20"/>
          <w:szCs w:val="20"/>
        </w:rPr>
        <w:t xml:space="preserve"> (muzyk, kompozytor, beneficjent). </w:t>
      </w:r>
    </w:p>
    <w:p w14:paraId="119C96D0" w14:textId="77777777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</w:p>
    <w:p w14:paraId="3F526CA0" w14:textId="6C01A650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  <w:r w:rsidRPr="00292EF7">
        <w:rPr>
          <w:rFonts w:ascii="Poppins" w:hAnsi="Poppins" w:cs="Poppins"/>
          <w:i/>
          <w:iCs/>
          <w:sz w:val="20"/>
          <w:szCs w:val="20"/>
        </w:rPr>
        <w:t xml:space="preserve">Organizując to jednodniowe wydarzenie wraz z Członkami skupionym w Stowarzyszeniu, chcieliśmy stworzyć przestrzeń do pozyskiwania wiedzy i najbardziej wiarygodnych informacji oraz miejsce kreatywnych dyskusji i wymiany doświadczeń,  z których mogliby czerpać szczególnie młodzi twórcy – </w:t>
      </w:r>
      <w:r w:rsidRPr="00292EF7">
        <w:rPr>
          <w:rFonts w:ascii="Poppins" w:hAnsi="Poppins" w:cs="Poppins"/>
          <w:b/>
          <w:bCs/>
          <w:i/>
          <w:iCs/>
          <w:sz w:val="20"/>
          <w:szCs w:val="20"/>
        </w:rPr>
        <w:t>mówi Jerzy Kornowicz, prezes Stowarzyszenia Kreatywna Polska</w:t>
      </w:r>
      <w:r w:rsidRPr="00292EF7">
        <w:rPr>
          <w:rFonts w:ascii="Poppins" w:hAnsi="Poppins" w:cs="Poppins"/>
          <w:i/>
          <w:iCs/>
          <w:sz w:val="20"/>
          <w:szCs w:val="20"/>
        </w:rPr>
        <w:t xml:space="preserve">.  My, jako Stowarzyszenie, wiemy, jak ważne dla prawidłowego i efektywnego rozwoju społecznego, ekonomicznego i  kulturowego państwa są działania wspierające podmioty kreatywne i  że, aby tworzyć kulturę i godnie z niej żyć, trzeba mieć zaplecze finansowe. Wiemy też, że twórcy i przedsiębiorcy z sektorów kreatywnych na co dzień borykają się z wieloma bardzo podobnymi problemami. Jednym z nich jest utrudniony dostęp do podstawowych źródeł finansowania. Dlatego tematem pierwszego Forum Kreatywności Stowarzyszenia Kreatywna Polska jest  </w:t>
      </w:r>
      <w:r w:rsidR="009F28AD">
        <w:rPr>
          <w:rFonts w:ascii="Poppins" w:hAnsi="Poppins" w:cs="Poppins"/>
          <w:i/>
          <w:iCs/>
          <w:sz w:val="20"/>
          <w:szCs w:val="20"/>
        </w:rPr>
        <w:t>„</w:t>
      </w:r>
      <w:r w:rsidRPr="00292EF7">
        <w:rPr>
          <w:rFonts w:ascii="Poppins" w:hAnsi="Poppins" w:cs="Poppins"/>
          <w:b/>
          <w:bCs/>
          <w:i/>
          <w:iCs/>
          <w:sz w:val="20"/>
          <w:szCs w:val="20"/>
        </w:rPr>
        <w:t>Finansowanie sektorów kultury i kreatywnych w Polsce. Szanse i zagro</w:t>
      </w:r>
      <w:r w:rsidRPr="00292EF7">
        <w:rPr>
          <w:rFonts w:ascii="Calibri" w:hAnsi="Calibri" w:cs="Calibri"/>
          <w:b/>
          <w:bCs/>
          <w:i/>
          <w:iCs/>
          <w:sz w:val="20"/>
          <w:szCs w:val="20"/>
        </w:rPr>
        <w:t>ż</w:t>
      </w:r>
      <w:r w:rsidRPr="00292EF7">
        <w:rPr>
          <w:rFonts w:ascii="Poppins" w:hAnsi="Poppins" w:cs="Poppins"/>
          <w:b/>
          <w:bCs/>
          <w:i/>
          <w:iCs/>
          <w:sz w:val="20"/>
          <w:szCs w:val="20"/>
        </w:rPr>
        <w:t>enia</w:t>
      </w:r>
      <w:r w:rsidR="009F28AD">
        <w:rPr>
          <w:rFonts w:ascii="Poppins" w:hAnsi="Poppins" w:cs="Poppins"/>
          <w:b/>
          <w:bCs/>
          <w:i/>
          <w:iCs/>
          <w:sz w:val="20"/>
          <w:szCs w:val="20"/>
        </w:rPr>
        <w:t>”</w:t>
      </w:r>
      <w:r w:rsidRPr="00292EF7">
        <w:rPr>
          <w:rFonts w:ascii="Poppins" w:hAnsi="Poppins" w:cs="Poppins"/>
          <w:b/>
          <w:bCs/>
          <w:i/>
          <w:iCs/>
          <w:sz w:val="20"/>
          <w:szCs w:val="20"/>
        </w:rPr>
        <w:t>.</w:t>
      </w:r>
      <w:r w:rsidRPr="00292EF7">
        <w:rPr>
          <w:rFonts w:ascii="Nirmala UI" w:hAnsi="Nirmala UI" w:cs="Nirmala UI"/>
          <w:b/>
          <w:bCs/>
          <w:i/>
          <w:iCs/>
          <w:sz w:val="20"/>
          <w:szCs w:val="20"/>
        </w:rPr>
        <w:t> </w:t>
      </w:r>
      <w:r w:rsidRPr="00292EF7">
        <w:rPr>
          <w:rFonts w:ascii="Poppins" w:hAnsi="Poppins" w:cs="Poppins"/>
          <w:i/>
          <w:iCs/>
          <w:sz w:val="20"/>
          <w:szCs w:val="20"/>
        </w:rPr>
        <w:t xml:space="preserve"> W trakcie jednodniowego, bezpłatnego  spotkania uczestników z sektora rynków audiowizualnych, muzycznych, prasy i książki i innych, dzięki  znakomitym gościom, których zaprosiliśmy do naszych paneli przedstawimy możliwości i rozwiązania problemów dla każdego sektora kreatywnego – </w:t>
      </w:r>
      <w:r w:rsidRPr="00292EF7">
        <w:rPr>
          <w:rFonts w:ascii="Poppins" w:hAnsi="Poppins" w:cs="Poppins"/>
          <w:sz w:val="20"/>
          <w:szCs w:val="20"/>
        </w:rPr>
        <w:t>podkreśla Jerzy Kornowicz</w:t>
      </w:r>
    </w:p>
    <w:p w14:paraId="581DFF67" w14:textId="77777777" w:rsidR="008A3FAA" w:rsidRDefault="008A3FAA" w:rsidP="008A3FAA">
      <w:pPr>
        <w:jc w:val="both"/>
        <w:rPr>
          <w:rFonts w:ascii="Poppins" w:hAnsi="Poppins" w:cs="Poppins"/>
          <w:sz w:val="20"/>
          <w:szCs w:val="20"/>
        </w:rPr>
      </w:pPr>
    </w:p>
    <w:p w14:paraId="17B0DEC3" w14:textId="77777777" w:rsidR="00292EF7" w:rsidRPr="00292EF7" w:rsidRDefault="00292EF7" w:rsidP="008A3FAA">
      <w:pPr>
        <w:jc w:val="both"/>
        <w:rPr>
          <w:rFonts w:ascii="Poppins" w:hAnsi="Poppins" w:cs="Poppins"/>
          <w:sz w:val="20"/>
          <w:szCs w:val="20"/>
        </w:rPr>
      </w:pPr>
    </w:p>
    <w:p w14:paraId="11DC04FD" w14:textId="7A5AB86E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  <w:r w:rsidRPr="00292EF7">
        <w:rPr>
          <w:rFonts w:ascii="Poppins" w:hAnsi="Poppins" w:cs="Poppins"/>
          <w:sz w:val="20"/>
          <w:szCs w:val="20"/>
        </w:rPr>
        <w:lastRenderedPageBreak/>
        <w:t xml:space="preserve">Jednym z </w:t>
      </w:r>
      <w:proofErr w:type="spellStart"/>
      <w:r w:rsidRPr="00292EF7">
        <w:rPr>
          <w:rFonts w:ascii="Poppins" w:hAnsi="Poppins" w:cs="Poppins"/>
          <w:b/>
          <w:bCs/>
          <w:sz w:val="20"/>
          <w:szCs w:val="20"/>
        </w:rPr>
        <w:t>panelistów</w:t>
      </w:r>
      <w:proofErr w:type="spellEnd"/>
      <w:r w:rsidRPr="00292EF7">
        <w:rPr>
          <w:rFonts w:ascii="Poppins" w:hAnsi="Poppins" w:cs="Poppins"/>
          <w:sz w:val="20"/>
          <w:szCs w:val="20"/>
        </w:rPr>
        <w:t xml:space="preserve">, którzy należą do grupy beneficjentów jest kompozytor, </w:t>
      </w:r>
      <w:r w:rsidRPr="00292EF7">
        <w:rPr>
          <w:rFonts w:ascii="Poppins" w:hAnsi="Poppins" w:cs="Poppins"/>
          <w:b/>
          <w:bCs/>
          <w:sz w:val="20"/>
          <w:szCs w:val="20"/>
        </w:rPr>
        <w:t>autor muzyki</w:t>
      </w:r>
      <w:r w:rsidRPr="00292EF7">
        <w:rPr>
          <w:rFonts w:ascii="Poppins" w:hAnsi="Poppins" w:cs="Poppins"/>
          <w:sz w:val="20"/>
          <w:szCs w:val="20"/>
        </w:rPr>
        <w:t xml:space="preserve"> do nominowanej w 2021 roku do </w:t>
      </w:r>
      <w:r w:rsidRPr="00292EF7">
        <w:rPr>
          <w:rFonts w:ascii="Poppins" w:hAnsi="Poppins" w:cs="Poppins"/>
          <w:b/>
          <w:bCs/>
          <w:sz w:val="20"/>
          <w:szCs w:val="20"/>
        </w:rPr>
        <w:t xml:space="preserve">Oscarów </w:t>
      </w:r>
      <w:r w:rsidRPr="00292EF7">
        <w:rPr>
          <w:rFonts w:ascii="Poppins" w:hAnsi="Poppins" w:cs="Poppins"/>
          <w:sz w:val="20"/>
          <w:szCs w:val="20"/>
        </w:rPr>
        <w:t xml:space="preserve">„Sukienki” – </w:t>
      </w:r>
      <w:r w:rsidRPr="00292EF7">
        <w:rPr>
          <w:rFonts w:ascii="Poppins" w:hAnsi="Poppins" w:cs="Poppins"/>
          <w:b/>
          <w:bCs/>
          <w:sz w:val="20"/>
          <w:szCs w:val="20"/>
        </w:rPr>
        <w:t>Jan Królikowski.</w:t>
      </w:r>
      <w:r w:rsidRPr="00292EF7">
        <w:rPr>
          <w:rFonts w:ascii="Poppins" w:hAnsi="Poppins" w:cs="Poppins"/>
          <w:sz w:val="20"/>
          <w:szCs w:val="20"/>
        </w:rPr>
        <w:t xml:space="preserve">  </w:t>
      </w:r>
    </w:p>
    <w:p w14:paraId="40B806F9" w14:textId="77777777" w:rsidR="008A3FAA" w:rsidRPr="00292EF7" w:rsidRDefault="008A3FAA" w:rsidP="00486890">
      <w:pPr>
        <w:pStyle w:val="Bezodstpw"/>
        <w:jc w:val="both"/>
        <w:rPr>
          <w:rFonts w:ascii="Poppins" w:hAnsi="Poppins" w:cs="Poppins"/>
          <w:sz w:val="20"/>
          <w:szCs w:val="20"/>
        </w:rPr>
      </w:pPr>
    </w:p>
    <w:p w14:paraId="6EF0469C" w14:textId="4B1F3325" w:rsidR="008A3FAA" w:rsidRPr="00486890" w:rsidRDefault="00486890" w:rsidP="00486890">
      <w:pPr>
        <w:shd w:val="clear" w:color="auto" w:fill="FFFFFF"/>
        <w:spacing w:after="0" w:line="240" w:lineRule="auto"/>
        <w:jc w:val="both"/>
        <w:rPr>
          <w:rFonts w:ascii="Poppins" w:eastAsia="Times New Roman" w:hAnsi="Poppins" w:cs="Poppins"/>
          <w:color w:val="222222"/>
          <w:sz w:val="20"/>
          <w:szCs w:val="20"/>
          <w:lang w:eastAsia="pl-PL"/>
        </w:rPr>
      </w:pPr>
      <w:r w:rsidRPr="00486890">
        <w:rPr>
          <w:rFonts w:ascii="Arial" w:eastAsia="Times New Roman" w:hAnsi="Arial" w:cs="Arial"/>
          <w:color w:val="222222"/>
          <w:sz w:val="24"/>
          <w:szCs w:val="24"/>
          <w:lang w:eastAsia="pl-PL"/>
        </w:rPr>
        <w:t xml:space="preserve">- </w:t>
      </w:r>
      <w:r w:rsidRPr="001F5FE8">
        <w:rPr>
          <w:rFonts w:ascii="Poppins" w:eastAsia="Times New Roman" w:hAnsi="Poppins" w:cs="Poppins"/>
          <w:i/>
          <w:iCs/>
          <w:color w:val="222222"/>
          <w:sz w:val="20"/>
          <w:szCs w:val="20"/>
          <w:lang w:eastAsia="pl-PL"/>
        </w:rPr>
        <w:t xml:space="preserve">Pozyskiwanie środków w świecie muzyki nie jest sprawą prostą, ale nie oznacza to, że niemożliwą. Mam takie szczęście w życiu, że piszę muzykę do filmów. Wiedziałem, że to właśnie chcę robić w życiu odkąd skończyłem 14 lat. Choć jest to kręta droga, to wiem, że marzenia muszą iść w jednym rzędzie z dyscypliną, uporem i determinacją. Od ośmiu lat współorganizuję </w:t>
      </w:r>
      <w:proofErr w:type="spellStart"/>
      <w:r w:rsidRPr="001F5FE8">
        <w:rPr>
          <w:rFonts w:ascii="Poppins" w:eastAsia="Times New Roman" w:hAnsi="Poppins" w:cs="Poppins"/>
          <w:i/>
          <w:iCs/>
          <w:color w:val="222222"/>
          <w:sz w:val="20"/>
          <w:szCs w:val="20"/>
          <w:lang w:eastAsia="pl-PL"/>
        </w:rPr>
        <w:t>Festival</w:t>
      </w:r>
      <w:proofErr w:type="spellEnd"/>
      <w:r w:rsidRPr="001F5FE8">
        <w:rPr>
          <w:rFonts w:ascii="Poppins" w:eastAsia="Times New Roman" w:hAnsi="Poppins" w:cs="Poppins"/>
          <w:i/>
          <w:iCs/>
          <w:color w:val="222222"/>
          <w:sz w:val="20"/>
          <w:szCs w:val="20"/>
          <w:lang w:eastAsia="pl-PL"/>
        </w:rPr>
        <w:t xml:space="preserve"> CZ-PL im. Pawła Królikowskiego, podczas którego muszę przestawić swoją głowę o 180 stopni. Dzięki temu mam okazję znać problemy nie tylko twórców, ale również organizatorów życia kulturalnego w Polsce. Swoimi obserwacjami i doświadczeniem chętnie podzielę się z państwem podczas Forum Kreatywności SKP 24 października</w:t>
      </w:r>
      <w:r w:rsidRPr="00486890">
        <w:rPr>
          <w:rFonts w:ascii="Poppins" w:eastAsia="Times New Roman" w:hAnsi="Poppins" w:cs="Poppins"/>
          <w:color w:val="222222"/>
          <w:sz w:val="20"/>
          <w:szCs w:val="20"/>
          <w:lang w:eastAsia="pl-PL"/>
        </w:rPr>
        <w:t> </w:t>
      </w:r>
      <w:r w:rsidR="008A3FAA" w:rsidRPr="00292EF7">
        <w:rPr>
          <w:rFonts w:ascii="Poppins" w:hAnsi="Poppins" w:cs="Poppins"/>
          <w:color w:val="222222"/>
          <w:sz w:val="20"/>
          <w:szCs w:val="20"/>
          <w:shd w:val="clear" w:color="auto" w:fill="FFFFFF"/>
        </w:rPr>
        <w:t xml:space="preserve">– </w:t>
      </w:r>
      <w:r w:rsidR="008A3FAA" w:rsidRPr="00292EF7">
        <w:rPr>
          <w:rFonts w:ascii="Poppins" w:hAnsi="Poppins" w:cs="Poppins"/>
          <w:b/>
          <w:bCs/>
          <w:color w:val="222222"/>
          <w:sz w:val="20"/>
          <w:szCs w:val="20"/>
          <w:shd w:val="clear" w:color="auto" w:fill="FFFFFF"/>
        </w:rPr>
        <w:t>mówi Jan Królikowski</w:t>
      </w:r>
      <w:r w:rsidR="008A3FAA" w:rsidRPr="00292EF7">
        <w:rPr>
          <w:rFonts w:ascii="Poppins" w:hAnsi="Poppins" w:cs="Poppins"/>
          <w:color w:val="222222"/>
          <w:sz w:val="20"/>
          <w:szCs w:val="20"/>
          <w:shd w:val="clear" w:color="auto" w:fill="FFFFFF"/>
        </w:rPr>
        <w:t xml:space="preserve"> </w:t>
      </w:r>
    </w:p>
    <w:p w14:paraId="12D1CBCE" w14:textId="77777777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</w:p>
    <w:p w14:paraId="15845E81" w14:textId="77777777" w:rsidR="008A3FAA" w:rsidRPr="00292EF7" w:rsidRDefault="008A3FAA" w:rsidP="008A3FAA">
      <w:pPr>
        <w:pStyle w:val="Bezodstpw"/>
        <w:jc w:val="both"/>
        <w:rPr>
          <w:rFonts w:ascii="Poppins" w:hAnsi="Poppins" w:cs="Poppins"/>
          <w:sz w:val="20"/>
          <w:szCs w:val="20"/>
        </w:rPr>
      </w:pPr>
      <w:r w:rsidRPr="00292EF7">
        <w:rPr>
          <w:rFonts w:ascii="Poppins" w:hAnsi="Poppins" w:cs="Poppins"/>
          <w:sz w:val="20"/>
          <w:szCs w:val="20"/>
        </w:rPr>
        <w:t xml:space="preserve">Zapraszamy serdecznie 24 października do warszawskiego Kina Kultura! Jeszcze można się rejestrować na nasze wydarzenie: </w:t>
      </w:r>
      <w:hyperlink r:id="rId6" w:history="1">
        <w:r w:rsidRPr="00292EF7">
          <w:rPr>
            <w:rStyle w:val="Hipercze"/>
            <w:rFonts w:ascii="Poppins" w:hAnsi="Poppins" w:cs="Poppins"/>
            <w:sz w:val="20"/>
            <w:szCs w:val="20"/>
          </w:rPr>
          <w:t>https://forumkreatywnosci.pl/o-projekcie/</w:t>
        </w:r>
      </w:hyperlink>
      <w:r w:rsidRPr="00292EF7">
        <w:rPr>
          <w:rFonts w:ascii="Poppins" w:hAnsi="Poppins" w:cs="Poppins"/>
          <w:sz w:val="20"/>
          <w:szCs w:val="20"/>
        </w:rPr>
        <w:t xml:space="preserve">, ale z uwagi na ogromne zainteresowanie ilość wolnych miejsc jest coraz mniejsza. </w:t>
      </w:r>
    </w:p>
    <w:p w14:paraId="122A24FA" w14:textId="77777777" w:rsidR="008A3FAA" w:rsidRPr="00292EF7" w:rsidRDefault="008A3FAA" w:rsidP="008A3FAA">
      <w:pPr>
        <w:jc w:val="both"/>
        <w:rPr>
          <w:rFonts w:ascii="Poppins" w:hAnsi="Poppins" w:cs="Poppins"/>
          <w:sz w:val="20"/>
          <w:szCs w:val="20"/>
        </w:rPr>
      </w:pPr>
    </w:p>
    <w:p w14:paraId="75D94171" w14:textId="77777777" w:rsidR="008A3FAA" w:rsidRPr="00486890" w:rsidRDefault="008A3FAA" w:rsidP="00292EF7">
      <w:pPr>
        <w:spacing w:after="0"/>
        <w:jc w:val="both"/>
        <w:rPr>
          <w:rFonts w:ascii="Poppins" w:hAnsi="Poppins" w:cs="Poppins"/>
          <w:color w:val="333333"/>
          <w:sz w:val="18"/>
          <w:szCs w:val="18"/>
        </w:rPr>
      </w:pPr>
      <w:r w:rsidRPr="00486890">
        <w:rPr>
          <w:rFonts w:ascii="Poppins" w:hAnsi="Poppins" w:cs="Poppins"/>
          <w:b/>
          <w:bCs/>
          <w:color w:val="222222"/>
          <w:sz w:val="18"/>
          <w:szCs w:val="18"/>
          <w:shd w:val="clear" w:color="auto" w:fill="FFFFFF"/>
        </w:rPr>
        <w:t>Stowarzyszenia Kreatywna Polska</w:t>
      </w:r>
      <w:r w:rsidRPr="00486890">
        <w:rPr>
          <w:rFonts w:ascii="Poppins" w:hAnsi="Poppins" w:cs="Poppins"/>
          <w:color w:val="222222"/>
          <w:sz w:val="18"/>
          <w:szCs w:val="18"/>
          <w:shd w:val="clear" w:color="auto" w:fill="FFFFFF"/>
        </w:rPr>
        <w:t xml:space="preserve"> (</w:t>
      </w:r>
      <w:hyperlink r:id="rId7" w:history="1">
        <w:r w:rsidRPr="00486890">
          <w:rPr>
            <w:rStyle w:val="Hipercze"/>
            <w:rFonts w:ascii="Poppins" w:hAnsi="Poppins" w:cs="Poppins"/>
            <w:sz w:val="18"/>
            <w:szCs w:val="18"/>
            <w:shd w:val="clear" w:color="auto" w:fill="FFFFFF"/>
          </w:rPr>
          <w:t>www.kreatywnapolska.pl</w:t>
        </w:r>
      </w:hyperlink>
      <w:r w:rsidRPr="00486890">
        <w:rPr>
          <w:rFonts w:ascii="Poppins" w:hAnsi="Poppins" w:cs="Poppins"/>
          <w:color w:val="222222"/>
          <w:sz w:val="18"/>
          <w:szCs w:val="18"/>
          <w:shd w:val="clear" w:color="auto" w:fill="FFFFFF"/>
        </w:rPr>
        <w:t>) jest najbardziej reprezentatywną organizacją skupiającą polski sektor kreatywny</w:t>
      </w:r>
      <w:r w:rsidRPr="00486890">
        <w:rPr>
          <w:rFonts w:ascii="Poppins" w:hAnsi="Poppins" w:cs="Poppins"/>
          <w:color w:val="333333"/>
          <w:sz w:val="18"/>
          <w:szCs w:val="18"/>
        </w:rPr>
        <w:t xml:space="preserve"> </w:t>
      </w:r>
      <w:r w:rsidRPr="00486890">
        <w:rPr>
          <w:rFonts w:ascii="Poppins" w:hAnsi="Poppins" w:cs="Poppins"/>
          <w:color w:val="222222"/>
          <w:sz w:val="18"/>
          <w:szCs w:val="18"/>
          <w:shd w:val="clear" w:color="auto" w:fill="FFFFFF"/>
        </w:rPr>
        <w:t>reprezentują liczne podmioty z branży kultury i kreatywnej, a także organizacje polskich twórców, przedsiębiorców, wydawców, producentów, nadawców oraz dystrybutorów treści.</w:t>
      </w:r>
    </w:p>
    <w:p w14:paraId="2AB075DA" w14:textId="77777777" w:rsidR="008A3FAA" w:rsidRPr="00292EF7" w:rsidRDefault="008A3FAA" w:rsidP="008A3FAA">
      <w:pPr>
        <w:jc w:val="both"/>
        <w:rPr>
          <w:rFonts w:ascii="Poppins" w:hAnsi="Poppins" w:cs="Poppins"/>
          <w:color w:val="FF0000"/>
          <w:sz w:val="20"/>
          <w:szCs w:val="20"/>
        </w:rPr>
      </w:pPr>
    </w:p>
    <w:p w14:paraId="7744C3B0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36BC7004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14C53C09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3744D143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7BDF1461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67A79918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27881FA1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1D95BAA1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7E8B2F6F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0AD757C1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0E10A5B2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40409DBA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4F49B913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7844C6C3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2CFFD79F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p w14:paraId="085AFDA6" w14:textId="77777777" w:rsidR="00400574" w:rsidRDefault="00400574" w:rsidP="006C0D9D">
      <w:pPr>
        <w:spacing w:after="0"/>
        <w:ind w:left="1843"/>
        <w:rPr>
          <w:color w:val="222222"/>
          <w:shd w:val="clear" w:color="auto" w:fill="FFFFFF"/>
        </w:rPr>
      </w:pPr>
    </w:p>
    <w:sectPr w:rsidR="00400574" w:rsidSect="00CA64A6">
      <w:headerReference w:type="default" r:id="rId8"/>
      <w:footerReference w:type="default" r:id="rId9"/>
      <w:pgSz w:w="11906" w:h="16838"/>
      <w:pgMar w:top="3261" w:right="1417" w:bottom="1417" w:left="1417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9DF8E" w14:textId="77777777" w:rsidR="00CF22AE" w:rsidRDefault="00CF22AE" w:rsidP="007320CD">
      <w:pPr>
        <w:spacing w:after="0" w:line="240" w:lineRule="auto"/>
      </w:pPr>
      <w:r>
        <w:separator/>
      </w:r>
    </w:p>
  </w:endnote>
  <w:endnote w:type="continuationSeparator" w:id="0">
    <w:p w14:paraId="737B67F1" w14:textId="77777777" w:rsidR="00CF22AE" w:rsidRDefault="00CF22AE" w:rsidP="00732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6CAB115-69B6-4FE8-AD6D-9B65484C9E22}"/>
    <w:embedBold r:id="rId2" w:fontKey="{6A2E8C31-3337-4134-9483-8E379E33D8BA}"/>
    <w:embedItalic r:id="rId3" w:fontKey="{6ABFE5F8-872C-4E5B-96F1-767833D29F13}"/>
    <w:embedBoldItalic r:id="rId4" w:fontKey="{E3602B5B-FBF9-4A43-9434-15A172A5164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0E279F46-648F-4404-BCE2-6BADCCD4380D}"/>
    <w:embedItalic r:id="rId6" w:fontKey="{375F7A56-9E74-472C-A8B9-50DF248681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23055D3-9D2A-4051-AD32-27DBF9A8C17D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8" w:fontKey="{182D838B-958F-41BB-B4B6-F772F511821B}"/>
    <w:embedBold r:id="rId9" w:fontKey="{01C57C8D-78AB-49A4-8FED-220DBEFE2A8D}"/>
    <w:embedItalic r:id="rId10" w:fontKey="{FA29A354-9CC7-479C-92F1-B175DBBD8494}"/>
    <w:embedBoldItalic r:id="rId11" w:fontKey="{B87F74C8-8A9B-4F1C-9CDB-EC49A48E60F9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BoldItalic r:id="rId12" w:fontKey="{757CD69C-4A9F-4252-B629-4E7A6DDE681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CB7AC8CD-B8B8-48FD-B7C8-971D3B6E731F}"/>
  </w:font>
  <w:font w:name="Poppins SemiBold">
    <w:charset w:val="EE"/>
    <w:family w:val="auto"/>
    <w:pitch w:val="variable"/>
    <w:sig w:usb0="00008007" w:usb1="00000000" w:usb2="00000000" w:usb3="00000000" w:csb0="00000093" w:csb1="00000000"/>
    <w:embedRegular r:id="rId14" w:fontKey="{783B0772-7CB1-49BA-A6CD-E431A9D6BB7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97EF801D-4C8A-4427-8C9F-5F82B1AE3A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038B2" w14:textId="77777777" w:rsidR="00DA6F4C" w:rsidRPr="00CC3031" w:rsidRDefault="00000000" w:rsidP="00DA6F4C">
    <w:pPr>
      <w:pStyle w:val="Stopka"/>
      <w:rPr>
        <w:color w:val="FA361C"/>
        <w:lang w:val="en-GB"/>
      </w:rPr>
    </w:pPr>
    <w:r>
      <w:rPr>
        <w:noProof/>
      </w:rPr>
      <w:pict w14:anchorId="7824D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7" type="#_x0000_t75" style="position:absolute;margin-left:-52.55pt;margin-top:-20.55pt;width:430.15pt;height:46.75pt;z-index:251659263;mso-position-horizontal-relative:text;mso-position-vertical-relative:text;mso-width-relative:page;mso-height-relative:page">
          <v:imagedata r:id="rId1" o:title="Forum-Kreatywnosci-footer"/>
        </v:shape>
      </w:pict>
    </w:r>
    <w:r w:rsidR="00DA7566" w:rsidRPr="00914105">
      <w:rPr>
        <w:noProof/>
        <w:color w:val="FA361C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97B7CD4" wp14:editId="5170992C">
              <wp:simplePos x="0" y="0"/>
              <wp:positionH relativeFrom="column">
                <wp:posOffset>4807676</wp:posOffset>
              </wp:positionH>
              <wp:positionV relativeFrom="paragraph">
                <wp:posOffset>-207645</wp:posOffset>
              </wp:positionV>
              <wp:extent cx="1421765" cy="1404620"/>
              <wp:effectExtent l="0" t="0" r="6985" b="381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17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02BA05" w14:textId="77777777" w:rsidR="00914105" w:rsidRPr="0041300E" w:rsidRDefault="0041300E" w:rsidP="0041300E">
                          <w:pPr>
                            <w:spacing w:after="0" w:line="192" w:lineRule="auto"/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41300E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 xml:space="preserve">Stowarzyszenie </w:t>
                          </w:r>
                          <w:r w:rsidR="00914105" w:rsidRPr="00914105">
                            <w:rPr>
                              <w:rFonts w:ascii="Poppins SemiBold" w:eastAsia="Times New Roman" w:hAnsi="Poppins SemiBold" w:cs="Poppins SemiBold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Kreatywna Polska</w:t>
                          </w:r>
                        </w:p>
                        <w:p w14:paraId="26A75D69" w14:textId="77777777" w:rsidR="00914105" w:rsidRPr="0041300E" w:rsidRDefault="00914105" w:rsidP="0041300E">
                          <w:pPr>
                            <w:spacing w:before="40"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ul. Chełmska 21 bud. 28c</w:t>
                          </w:r>
                        </w:p>
                        <w:p w14:paraId="7DB747E7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eastAsia="pl-PL"/>
                            </w:rPr>
                            <w:t>00-724 Warszawa</w:t>
                          </w:r>
                        </w:p>
                        <w:p w14:paraId="7B4E630C" w14:textId="77777777" w:rsidR="00914105" w:rsidRPr="00914105" w:rsidRDefault="00914105" w:rsidP="0041300E">
                          <w:pPr>
                            <w:spacing w:after="0" w:line="192" w:lineRule="auto"/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val="en-GB" w:eastAsia="pl-PL"/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val="en-GB" w:eastAsia="pl-PL"/>
                            </w:rPr>
                            <w:t>tel. + 48 604 772 700</w:t>
                          </w:r>
                        </w:p>
                        <w:p w14:paraId="093AC690" w14:textId="77777777" w:rsidR="00914105" w:rsidRPr="0041300E" w:rsidRDefault="00914105" w:rsidP="0041300E">
                          <w:pPr>
                            <w:spacing w:after="0" w:line="192" w:lineRule="auto"/>
                            <w:rPr>
                              <w:rFonts w:ascii="Poppins" w:hAnsi="Poppins" w:cs="Poppins"/>
                              <w:color w:val="FFFFFF" w:themeColor="background1"/>
                              <w:sz w:val="12"/>
                              <w:szCs w:val="12"/>
                              <w:lang w:val="en-GB"/>
                              <w14:textFill>
                                <w14:noFill/>
                              </w14:textFill>
                            </w:rPr>
                          </w:pPr>
                          <w:r w:rsidRPr="00914105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val="en-GB" w:eastAsia="pl-PL"/>
                            </w:rPr>
                            <w:t>e-mail:</w:t>
                          </w:r>
                          <w:r w:rsidRPr="0041300E">
                            <w:rPr>
                              <w:rFonts w:ascii="Poppins" w:eastAsia="Times New Roman" w:hAnsi="Poppins" w:cs="Poppins"/>
                              <w:color w:val="FFFFFF" w:themeColor="background1"/>
                              <w:sz w:val="12"/>
                              <w:szCs w:val="12"/>
                              <w:lang w:val="en-GB" w:eastAsia="pl-PL"/>
                            </w:rPr>
                            <w:t xml:space="preserve"> </w:t>
                          </w:r>
                          <w:hyperlink r:id="rId2" w:history="1">
                            <w:r w:rsidRPr="0041300E">
                              <w:rPr>
                                <w:rFonts w:ascii="Poppins" w:eastAsia="Times New Roman" w:hAnsi="Poppins" w:cs="Poppins"/>
                                <w:color w:val="FFFFFF" w:themeColor="background1"/>
                                <w:sz w:val="12"/>
                                <w:szCs w:val="12"/>
                                <w:lang w:val="en-GB" w:eastAsia="pl-PL"/>
                              </w:rPr>
                              <w:t>kontakt@kreatywnapolska.pl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7B7CD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8.55pt;margin-top:-16.35pt;width:111.9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" filled="f" stroked="f">
              <v:textbox style="mso-fit-shape-to-text:t" inset="0,0,0,0">
                <w:txbxContent>
                  <w:p w14:paraId="7F02BA05" w14:textId="77777777" w:rsidR="00914105" w:rsidRPr="0041300E" w:rsidRDefault="0041300E" w:rsidP="0041300E">
                    <w:pPr>
                      <w:spacing w:after="0" w:line="192" w:lineRule="auto"/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41300E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 xml:space="preserve">Stowarzyszenie </w:t>
                    </w:r>
                    <w:r w:rsidR="00914105" w:rsidRPr="00914105">
                      <w:rPr>
                        <w:rFonts w:ascii="Poppins SemiBold" w:eastAsia="Times New Roman" w:hAnsi="Poppins SemiBold" w:cs="Poppins SemiBold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Kreatywna Polska</w:t>
                    </w:r>
                  </w:p>
                  <w:p w14:paraId="26A75D69" w14:textId="77777777" w:rsidR="00914105" w:rsidRPr="0041300E" w:rsidRDefault="00914105" w:rsidP="0041300E">
                    <w:pPr>
                      <w:spacing w:before="40"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ul. Chełmska 21 bud. 28c</w:t>
                    </w:r>
                  </w:p>
                  <w:p w14:paraId="7DB747E7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eastAsia="pl-PL"/>
                      </w:rPr>
                      <w:t>00-724 Warszawa</w:t>
                    </w:r>
                  </w:p>
                  <w:p w14:paraId="7B4E630C" w14:textId="77777777" w:rsidR="00914105" w:rsidRPr="00914105" w:rsidRDefault="00914105" w:rsidP="0041300E">
                    <w:pPr>
                      <w:spacing w:after="0" w:line="192" w:lineRule="auto"/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val="en-GB" w:eastAsia="pl-PL"/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val="en-GB" w:eastAsia="pl-PL"/>
                      </w:rPr>
                      <w:t>tel. + 48 604 772 700</w:t>
                    </w:r>
                  </w:p>
                  <w:p w14:paraId="093AC690" w14:textId="77777777" w:rsidR="00914105" w:rsidRPr="0041300E" w:rsidRDefault="00914105" w:rsidP="0041300E">
                    <w:pPr>
                      <w:spacing w:after="0" w:line="192" w:lineRule="auto"/>
                      <w:rPr>
                        <w:rFonts w:ascii="Poppins" w:hAnsi="Poppins" w:cs="Poppins"/>
                        <w:color w:val="FFFFFF" w:themeColor="background1"/>
                        <w:sz w:val="12"/>
                        <w:szCs w:val="12"/>
                        <w:lang w:val="en-GB"/>
                        <w14:textFill>
                          <w14:noFill/>
                        </w14:textFill>
                      </w:rPr>
                    </w:pPr>
                    <w:r w:rsidRPr="00914105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val="en-GB" w:eastAsia="pl-PL"/>
                      </w:rPr>
                      <w:t>e-mail:</w:t>
                    </w:r>
                    <w:r w:rsidRPr="0041300E">
                      <w:rPr>
                        <w:rFonts w:ascii="Poppins" w:eastAsia="Times New Roman" w:hAnsi="Poppins" w:cs="Poppins"/>
                        <w:color w:val="FFFFFF" w:themeColor="background1"/>
                        <w:sz w:val="12"/>
                        <w:szCs w:val="12"/>
                        <w:lang w:val="en-GB" w:eastAsia="pl-PL"/>
                      </w:rPr>
                      <w:t xml:space="preserve"> </w:t>
                    </w:r>
                    <w:hyperlink r:id="rId3" w:history="1">
                      <w:r w:rsidRPr="0041300E">
                        <w:rPr>
                          <w:rFonts w:ascii="Poppins" w:eastAsia="Times New Roman" w:hAnsi="Poppins" w:cs="Poppins"/>
                          <w:color w:val="FFFFFF" w:themeColor="background1"/>
                          <w:sz w:val="12"/>
                          <w:szCs w:val="12"/>
                          <w:lang w:val="en-GB" w:eastAsia="pl-PL"/>
                        </w:rPr>
                        <w:t>kontakt@kreatywnapolska.pl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0E28D9">
      <w:rPr>
        <w:noProof/>
        <w:color w:val="FA361C"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7B103C0" wp14:editId="0CE9C3A1">
              <wp:simplePos x="0" y="0"/>
              <wp:positionH relativeFrom="column">
                <wp:posOffset>-905510</wp:posOffset>
              </wp:positionH>
              <wp:positionV relativeFrom="paragraph">
                <wp:posOffset>-413385</wp:posOffset>
              </wp:positionV>
              <wp:extent cx="7559675" cy="897255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897255"/>
                      </a:xfrm>
                      <a:prstGeom prst="rect">
                        <a:avLst/>
                      </a:prstGeom>
                      <a:solidFill>
                        <a:srgbClr val="FA36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9D696" id="Prostokąt 3" o:spid="_x0000_s1026" style="position:absolute;margin-left:-71.3pt;margin-top:-32.55pt;width:595.25pt;height:70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" fillcolor="#fa36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D2314" w14:textId="77777777" w:rsidR="00CF22AE" w:rsidRDefault="00CF22AE" w:rsidP="007320CD">
      <w:pPr>
        <w:spacing w:after="0" w:line="240" w:lineRule="auto"/>
      </w:pPr>
      <w:r>
        <w:separator/>
      </w:r>
    </w:p>
  </w:footnote>
  <w:footnote w:type="continuationSeparator" w:id="0">
    <w:p w14:paraId="09B4061D" w14:textId="77777777" w:rsidR="00CF22AE" w:rsidRDefault="00CF22AE" w:rsidP="00732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Ind w:w="7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113"/>
    </w:tblGrid>
    <w:tr w:rsidR="0013259B" w14:paraId="70F748C9" w14:textId="77777777" w:rsidTr="00CA64A6">
      <w:tc>
        <w:tcPr>
          <w:tcW w:w="5245" w:type="dxa"/>
          <w:tcMar>
            <w:left w:w="0" w:type="dxa"/>
            <w:right w:w="0" w:type="dxa"/>
          </w:tcMar>
          <w:vAlign w:val="center"/>
        </w:tcPr>
        <w:p w14:paraId="7A40A65A" w14:textId="77777777" w:rsidR="0013259B" w:rsidRDefault="0013259B" w:rsidP="0013259B">
          <w:pPr>
            <w:pStyle w:val="Nagwek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B28B62B" wp14:editId="43E170BA">
                <wp:extent cx="2128520" cy="381635"/>
                <wp:effectExtent l="0" t="0" r="5080" b="0"/>
                <wp:docPr id="24" name="Obraz 24" descr="Forum-Kreatywnosci-logotyp-ora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Forum-Kreatywnosci-logotyp-orange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226" t="15974" r="-1" b="1"/>
                        <a:stretch/>
                      </pic:blipFill>
                      <pic:spPr bwMode="auto">
                        <a:xfrm>
                          <a:off x="0" y="0"/>
                          <a:ext cx="212852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3" w:type="dxa"/>
          <w:tcMar>
            <w:left w:w="0" w:type="dxa"/>
            <w:right w:w="0" w:type="dxa"/>
          </w:tcMar>
          <w:vAlign w:val="center"/>
        </w:tcPr>
        <w:p w14:paraId="1D3AB9D1" w14:textId="77777777" w:rsidR="0013259B" w:rsidRDefault="0013259B" w:rsidP="0013259B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AAE78FF" wp14:editId="526497EA">
                <wp:extent cx="972185" cy="577215"/>
                <wp:effectExtent l="0" t="0" r="0" b="0"/>
                <wp:docPr id="25" name="Obraz 25" descr="C:\Users\olo\AppData\Local\Microsoft\Windows\INetCache\Content.Word\kreatywna-polska-logo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olo\AppData\Local\Microsoft\Windows\INetCache\Content.Word\kreatywna-polska-logo-transparen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18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62D5" w14:paraId="20C8BE49" w14:textId="77777777" w:rsidTr="00CA64A6">
      <w:tc>
        <w:tcPr>
          <w:tcW w:w="5245" w:type="dxa"/>
          <w:tcMar>
            <w:left w:w="0" w:type="dxa"/>
            <w:right w:w="0" w:type="dxa"/>
          </w:tcMar>
        </w:tcPr>
        <w:p w14:paraId="59B03A42" w14:textId="77777777" w:rsidR="00B962D5" w:rsidRPr="00B962D5" w:rsidRDefault="00B962D5" w:rsidP="0013259B">
          <w:pPr>
            <w:rPr>
              <w:rFonts w:ascii="Poppins" w:hAnsi="Poppins" w:cs="Poppins"/>
              <w:color w:val="FA361C"/>
              <w:sz w:val="18"/>
              <w:szCs w:val="18"/>
            </w:rPr>
          </w:pPr>
          <w:r w:rsidRPr="000E28D9">
            <w:rPr>
              <w:rFonts w:ascii="Poppins" w:hAnsi="Poppins" w:cs="Poppins"/>
              <w:color w:val="FA361C"/>
              <w:sz w:val="18"/>
              <w:szCs w:val="18"/>
            </w:rPr>
            <w:t>www.forumkreatywnosci.pl</w:t>
          </w:r>
        </w:p>
      </w:tc>
      <w:tc>
        <w:tcPr>
          <w:tcW w:w="3113" w:type="dxa"/>
          <w:tcMar>
            <w:left w:w="0" w:type="dxa"/>
            <w:right w:w="0" w:type="dxa"/>
          </w:tcMar>
          <w:vAlign w:val="center"/>
        </w:tcPr>
        <w:p w14:paraId="58B7DDE7" w14:textId="77777777" w:rsidR="00B962D5" w:rsidRPr="00B962D5" w:rsidRDefault="00B962D5" w:rsidP="0013259B">
          <w:pPr>
            <w:pStyle w:val="Nagwek"/>
            <w:jc w:val="right"/>
            <w:rPr>
              <w:color w:val="333333"/>
            </w:rPr>
          </w:pPr>
          <w:r w:rsidRPr="00B962D5">
            <w:rPr>
              <w:rFonts w:ascii="Poppins" w:hAnsi="Poppins" w:cs="Poppins"/>
              <w:color w:val="333333"/>
              <w:sz w:val="18"/>
              <w:szCs w:val="18"/>
            </w:rPr>
            <w:t>Stowarzyszenie Kreatywna Polska</w:t>
          </w:r>
        </w:p>
      </w:tc>
    </w:tr>
  </w:tbl>
  <w:p w14:paraId="5038C86A" w14:textId="77777777" w:rsidR="007320CD" w:rsidRDefault="007320CD" w:rsidP="00B962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74"/>
    <w:rsid w:val="00033A65"/>
    <w:rsid w:val="000E28D9"/>
    <w:rsid w:val="000E6C4B"/>
    <w:rsid w:val="0013259B"/>
    <w:rsid w:val="001F5FE8"/>
    <w:rsid w:val="00235D86"/>
    <w:rsid w:val="002633A3"/>
    <w:rsid w:val="00292EF7"/>
    <w:rsid w:val="002A6750"/>
    <w:rsid w:val="003551BE"/>
    <w:rsid w:val="00374F5D"/>
    <w:rsid w:val="00400574"/>
    <w:rsid w:val="0041300E"/>
    <w:rsid w:val="00441270"/>
    <w:rsid w:val="00486890"/>
    <w:rsid w:val="0049231B"/>
    <w:rsid w:val="004B427F"/>
    <w:rsid w:val="004D7F85"/>
    <w:rsid w:val="004F68ED"/>
    <w:rsid w:val="00524C80"/>
    <w:rsid w:val="00561277"/>
    <w:rsid w:val="00591ACB"/>
    <w:rsid w:val="00591B75"/>
    <w:rsid w:val="00621E38"/>
    <w:rsid w:val="00627DE1"/>
    <w:rsid w:val="006C0D9D"/>
    <w:rsid w:val="006C68CC"/>
    <w:rsid w:val="006F21E5"/>
    <w:rsid w:val="007320CD"/>
    <w:rsid w:val="007E69C3"/>
    <w:rsid w:val="008A3FAA"/>
    <w:rsid w:val="008F241B"/>
    <w:rsid w:val="00914105"/>
    <w:rsid w:val="00940101"/>
    <w:rsid w:val="0099427E"/>
    <w:rsid w:val="009F28AD"/>
    <w:rsid w:val="00A7453F"/>
    <w:rsid w:val="00A8171B"/>
    <w:rsid w:val="00A939ED"/>
    <w:rsid w:val="00AC7D9A"/>
    <w:rsid w:val="00AF2B0B"/>
    <w:rsid w:val="00B46853"/>
    <w:rsid w:val="00B62829"/>
    <w:rsid w:val="00B74BAB"/>
    <w:rsid w:val="00B962D5"/>
    <w:rsid w:val="00BC1F21"/>
    <w:rsid w:val="00BD465F"/>
    <w:rsid w:val="00BE2246"/>
    <w:rsid w:val="00BE43E8"/>
    <w:rsid w:val="00C04ABE"/>
    <w:rsid w:val="00C17918"/>
    <w:rsid w:val="00C41640"/>
    <w:rsid w:val="00C67C32"/>
    <w:rsid w:val="00C72D3F"/>
    <w:rsid w:val="00CA64A6"/>
    <w:rsid w:val="00CC3031"/>
    <w:rsid w:val="00CC3E33"/>
    <w:rsid w:val="00CF22AE"/>
    <w:rsid w:val="00D05611"/>
    <w:rsid w:val="00D447C5"/>
    <w:rsid w:val="00D5320F"/>
    <w:rsid w:val="00D80244"/>
    <w:rsid w:val="00DA6F4C"/>
    <w:rsid w:val="00DA7566"/>
    <w:rsid w:val="00DB709C"/>
    <w:rsid w:val="00DE1E0E"/>
    <w:rsid w:val="00E42628"/>
    <w:rsid w:val="00E867FA"/>
    <w:rsid w:val="00EC40EC"/>
    <w:rsid w:val="00EF2552"/>
    <w:rsid w:val="00F73F15"/>
    <w:rsid w:val="00F76F98"/>
    <w:rsid w:val="00F8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ADE4D"/>
  <w15:chartTrackingRefBased/>
  <w15:docId w15:val="{646D39F5-F640-4B9F-A0EC-27EB687F5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20CD"/>
  </w:style>
  <w:style w:type="paragraph" w:styleId="Stopka">
    <w:name w:val="footer"/>
    <w:basedOn w:val="Normalny"/>
    <w:link w:val="StopkaZnak"/>
    <w:uiPriority w:val="99"/>
    <w:unhideWhenUsed/>
    <w:rsid w:val="007320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0CD"/>
  </w:style>
  <w:style w:type="table" w:styleId="Tabela-Siatka">
    <w:name w:val="Table Grid"/>
    <w:basedOn w:val="Standardowy"/>
    <w:uiPriority w:val="39"/>
    <w:rsid w:val="00732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320C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7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B709C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914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A3FAA"/>
    <w:pPr>
      <w:spacing w:after="0" w:line="240" w:lineRule="auto"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89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4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kreatywnapolska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umkreatywnosci.pl/o-projekcie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ontakt@kreatywnapolska.pl" TargetMode="External"/><Relationship Id="rId2" Type="http://schemas.openxmlformats.org/officeDocument/2006/relationships/hyperlink" Target="mailto:kontakt@kreatywnapolska.pl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ipecka\Desktop\SKP\000000000000_FORUM%20KREATYWNOSCI_2023\NEWSLETTER\TYDZIEN%2009.10%20-%2016.10\Informacje%20prasowe\Forum-Kreatywnosci-papier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Forum-Kreatywnosci-papier (2)</Template>
  <TotalTime>1</TotalTime>
  <Pages>2</Pages>
  <Words>561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mlipecka</dc:creator>
  <cp:keywords/>
  <dc:description/>
  <cp:lastModifiedBy>Marta Lipecka</cp:lastModifiedBy>
  <cp:revision>2</cp:revision>
  <cp:lastPrinted>2023-09-13T14:23:00Z</cp:lastPrinted>
  <dcterms:created xsi:type="dcterms:W3CDTF">2023-10-10T09:19:00Z</dcterms:created>
  <dcterms:modified xsi:type="dcterms:W3CDTF">2023-10-10T09:19:00Z</dcterms:modified>
</cp:coreProperties>
</file>